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27902" w14:textId="77777777" w:rsidR="008B0262" w:rsidRDefault="00062479" w:rsidP="008B0262">
      <w:pPr>
        <w:pStyle w:val="DocHead"/>
        <w:spacing w:before="0" w:after="0"/>
        <w:ind w:left="-119" w:right="-136" w:firstLine="119"/>
      </w:pPr>
      <w:bookmarkStart w:id="0" w:name="_GoBack"/>
      <w:bookmarkEnd w:id="0"/>
      <w:r w:rsidRPr="00062479">
        <w:t>IV International Semina</w:t>
      </w:r>
      <w:r w:rsidR="008B0262">
        <w:t>r on ORC Power Systems, ORC2017</w:t>
      </w:r>
    </w:p>
    <w:p w14:paraId="34090B15" w14:textId="77777777" w:rsidR="00733F55" w:rsidRDefault="00062479" w:rsidP="008B0262">
      <w:pPr>
        <w:pStyle w:val="DocHead"/>
        <w:spacing w:before="0"/>
        <w:ind w:left="-119" w:right="-136" w:firstLine="119"/>
      </w:pPr>
      <w:r w:rsidRPr="00062479">
        <w:t>13-15 September 2017, Milano, Italy</w:t>
      </w:r>
    </w:p>
    <w:p w14:paraId="59FAF7CC" w14:textId="77777777" w:rsidR="00733F55" w:rsidRDefault="00733F55">
      <w:pPr>
        <w:pStyle w:val="Els-Title"/>
      </w:pPr>
      <w:r>
        <w:fldChar w:fldCharType="begin"/>
      </w:r>
      <w:r>
        <w:instrText xml:space="preserve"> MACROBUTTON NoMacro Click here, type the title of your paper, Capitalize first letter</w:instrText>
      </w:r>
      <w:r>
        <w:fldChar w:fldCharType="end"/>
      </w:r>
    </w:p>
    <w:p w14:paraId="0C013EC7" w14:textId="77777777" w:rsidR="00733F55" w:rsidRPr="004146F5" w:rsidRDefault="00733F55">
      <w:pPr>
        <w:pStyle w:val="Els-Author"/>
        <w:ind w:right="2"/>
        <w:rPr>
          <w:u w:val="words"/>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6D220D3" w14:textId="77777777" w:rsidR="00733F55" w:rsidRDefault="00733F55">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664211E5" w14:textId="77777777" w:rsidR="00733F55" w:rsidRDefault="00733F55" w:rsidP="00844D0F">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0FB576D4" w14:textId="77777777" w:rsidR="00733F55" w:rsidRDefault="00733F55">
      <w:pPr>
        <w:pStyle w:val="Els-Abstract-head"/>
        <w:spacing w:before="200"/>
      </w:pPr>
      <w:r>
        <w:t>Abstract</w:t>
      </w:r>
    </w:p>
    <w:p w14:paraId="3F9C676D" w14:textId="77777777" w:rsidR="00733F55" w:rsidRDefault="00733F55">
      <w:pPr>
        <w:pStyle w:val="Els-Abstract-text"/>
      </w:pPr>
      <w:r>
        <w:fldChar w:fldCharType="begin"/>
      </w:r>
      <w:r>
        <w:instrText xml:space="preserve"> MACROBUTTON NoMacro Click here and insert your abstract text.</w:instrText>
      </w:r>
      <w:r>
        <w:fldChar w:fldCharType="end"/>
      </w:r>
    </w:p>
    <w:sdt>
      <w:sdtPr>
        <w:rPr>
          <w:rFonts w:hint="eastAsia"/>
          <w:lang w:val="en-US"/>
        </w:rPr>
        <w:id w:val="1588115607"/>
        <w:lock w:val="contentLocked"/>
        <w:placeholder>
          <w:docPart w:val="DefaultPlaceholder_1082065158"/>
        </w:placeholder>
        <w:group/>
      </w:sdtPr>
      <w:sdtEndPr/>
      <w:sdtContent>
        <w:sdt>
          <w:sdtPr>
            <w:rPr>
              <w:rFonts w:hint="eastAsia"/>
              <w:lang w:val="en-US"/>
            </w:rPr>
            <w:id w:val="-1252961055"/>
            <w:lock w:val="sdtContentLocked"/>
            <w:placeholder>
              <w:docPart w:val="DefaultPlaceholder_1082065158"/>
            </w:placeholder>
          </w:sdtPr>
          <w:sdtEndPr/>
          <w:sdtContent>
            <w:p w14:paraId="6E389437" w14:textId="77777777" w:rsidR="000B4180" w:rsidRPr="00864983" w:rsidRDefault="000B4180" w:rsidP="000B4180">
              <w:pPr>
                <w:widowControl/>
                <w:autoSpaceDE w:val="0"/>
                <w:autoSpaceDN w:val="0"/>
                <w:adjustRightInd w:val="0"/>
                <w:spacing w:line="220" w:lineRule="exact"/>
                <w:rPr>
                  <w:sz w:val="18"/>
                  <w:szCs w:val="18"/>
                  <w:lang w:val="en-US"/>
                </w:rPr>
              </w:pPr>
              <w:r w:rsidRPr="00864983">
                <w:rPr>
                  <w:rFonts w:hint="eastAsia"/>
                  <w:sz w:val="18"/>
                  <w:szCs w:val="18"/>
                  <w:lang w:val="en-US"/>
                </w:rPr>
                <w:t>©</w:t>
              </w:r>
              <w:r w:rsidRPr="00864983">
                <w:rPr>
                  <w:sz w:val="18"/>
                  <w:szCs w:val="18"/>
                  <w:lang w:val="en-US"/>
                </w:rPr>
                <w:t xml:space="preserve"> 201</w:t>
              </w:r>
              <w:r w:rsidR="00062479">
                <w:rPr>
                  <w:sz w:val="18"/>
                  <w:szCs w:val="18"/>
                  <w:lang w:val="en-US"/>
                </w:rPr>
                <w:t>7</w:t>
              </w:r>
              <w:r w:rsidRPr="00864983">
                <w:rPr>
                  <w:sz w:val="18"/>
                  <w:szCs w:val="18"/>
                  <w:lang w:val="en-US"/>
                </w:rPr>
                <w:t xml:space="preserve"> The Authors. Published by Elsevier </w:t>
              </w:r>
              <w:r w:rsidR="00062479">
                <w:rPr>
                  <w:sz w:val="18"/>
                  <w:szCs w:val="18"/>
                  <w:lang w:val="en-US"/>
                </w:rPr>
                <w:t>Ltd</w:t>
              </w:r>
              <w:r w:rsidRPr="00864983">
                <w:rPr>
                  <w:sz w:val="18"/>
                  <w:szCs w:val="18"/>
                  <w:lang w:val="en-US"/>
                </w:rPr>
                <w:t>.</w:t>
              </w:r>
            </w:p>
            <w:p w14:paraId="0B9AF719" w14:textId="77777777" w:rsidR="00733F55" w:rsidRDefault="00362BD3" w:rsidP="00362BD3">
              <w:pPr>
                <w:widowControl/>
                <w:autoSpaceDE w:val="0"/>
                <w:autoSpaceDN w:val="0"/>
                <w:adjustRightInd w:val="0"/>
                <w:spacing w:after="220" w:line="220" w:lineRule="exact"/>
                <w:rPr>
                  <w:sz w:val="18"/>
                  <w:szCs w:val="18"/>
                  <w:lang w:val="en-US"/>
                </w:rPr>
              </w:pPr>
              <w:r w:rsidRPr="00686AC0">
                <w:rPr>
                  <w:sz w:val="18"/>
                  <w:szCs w:val="18"/>
                  <w:lang w:val="en-US"/>
                </w:rPr>
                <w:t xml:space="preserve">Peer-review under responsibility of </w:t>
              </w:r>
              <w:r w:rsidR="00062479" w:rsidRPr="00062479">
                <w:rPr>
                  <w:sz w:val="18"/>
                  <w:szCs w:val="18"/>
                  <w:lang w:val="en-US"/>
                </w:rPr>
                <w:t>the scientific committee of the IV International Seminar on ORC Power Systems</w:t>
              </w:r>
              <w:r w:rsidRPr="00C30B81">
                <w:rPr>
                  <w:sz w:val="18"/>
                  <w:szCs w:val="18"/>
                  <w:lang w:val="en-US"/>
                </w:rPr>
                <w:t>.</w:t>
              </w:r>
            </w:p>
          </w:sdtContent>
        </w:sdt>
      </w:sdtContent>
    </w:sdt>
    <w:p w14:paraId="530629F6" w14:textId="77777777" w:rsidR="00EB3B16" w:rsidRDefault="00EB3B16" w:rsidP="00EB3B16">
      <w:pPr>
        <w:pStyle w:val="Els-keywords"/>
      </w:pPr>
      <w:r>
        <w:rPr>
          <w:i/>
        </w:rPr>
        <w:t>Keywords:</w:t>
      </w:r>
      <w:r>
        <w:t xml:space="preserve"> </w:t>
      </w:r>
      <w:r>
        <w:fldChar w:fldCharType="begin"/>
      </w:r>
      <w:r>
        <w:instrText xml:space="preserve"> MACROBUTTON  AcceptAllChangesShown Type your keywords here, separated by semicolons ; </w:instrText>
      </w:r>
      <w:r>
        <w:fldChar w:fldCharType="end"/>
      </w:r>
    </w:p>
    <w:p w14:paraId="2E849ED5" w14:textId="77777777" w:rsidR="00733F55" w:rsidRDefault="00733F55">
      <w:pPr>
        <w:pStyle w:val="Els-1storder-head"/>
      </w:pPr>
      <w:r>
        <w:fldChar w:fldCharType="begin"/>
      </w:r>
      <w:r>
        <w:instrText xml:space="preserve"> MACROBUTTON NoMacro Main text </w:instrText>
      </w:r>
      <w:r>
        <w:fldChar w:fldCharType="end"/>
      </w:r>
    </w:p>
    <w:p w14:paraId="30CE0A67" w14:textId="77777777" w:rsidR="00733F55" w:rsidRDefault="00733F55">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B71CDA8" w14:textId="77777777" w:rsidR="00733F55" w:rsidRDefault="00733F55">
      <w:pPr>
        <w:pStyle w:val="Els-body-text"/>
        <w:ind w:right="-28"/>
      </w:pPr>
    </w:p>
    <w:p w14:paraId="07EBA7BC" w14:textId="77777777" w:rsidR="00733F55" w:rsidRDefault="00733F55">
      <w:pPr>
        <w:pStyle w:val="Heading1"/>
        <w:pBdr>
          <w:right w:val="single" w:sz="4" w:space="1" w:color="auto"/>
        </w:pBdr>
        <w:spacing w:after="200" w:line="240" w:lineRule="exact"/>
      </w:pPr>
      <w:r>
        <w:t>Nomenclature</w:t>
      </w:r>
    </w:p>
    <w:p w14:paraId="768E9AF4" w14:textId="77777777" w:rsidR="00733F55" w:rsidRDefault="00733F55">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57DB83AB" w14:textId="77777777" w:rsidR="00733F55" w:rsidRDefault="00733F55">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B5708DF" w14:textId="77777777" w:rsidR="00733F55" w:rsidRDefault="00733F55">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74FC0D01" w14:textId="77777777" w:rsidR="00733F55" w:rsidRDefault="00733F55">
      <w:pPr>
        <w:pStyle w:val="Els-body-text"/>
        <w:ind w:right="-28"/>
      </w:pPr>
    </w:p>
    <w:p w14:paraId="048BCFD6" w14:textId="77777777" w:rsidR="00733F55" w:rsidRDefault="00733F55">
      <w:pPr>
        <w:pStyle w:val="Els-2ndorder-head"/>
      </w:pPr>
      <w:r>
        <w:lastRenderedPageBreak/>
        <w:t>Structure</w:t>
      </w:r>
    </w:p>
    <w:p w14:paraId="02B0EA96" w14:textId="77777777" w:rsidR="00733F55" w:rsidRDefault="00733F55">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5824258D" w14:textId="77777777" w:rsidR="00733F55" w:rsidRDefault="00733F55">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7DC180BE" w14:textId="77777777" w:rsidR="00733F55" w:rsidRDefault="00733F55">
      <w:pPr>
        <w:pStyle w:val="Els-body-text"/>
      </w:pPr>
      <w:r>
        <w:t>Bulleted lists may be included and should look like this:</w:t>
      </w:r>
    </w:p>
    <w:p w14:paraId="0374E6CC" w14:textId="77777777" w:rsidR="00733F55" w:rsidRDefault="00733F55">
      <w:pPr>
        <w:pStyle w:val="Els-bulletlist"/>
        <w:spacing w:before="240"/>
        <w:ind w:left="245" w:hanging="245"/>
      </w:pPr>
      <w:r>
        <w:t>First point</w:t>
      </w:r>
    </w:p>
    <w:p w14:paraId="36C6D7A2" w14:textId="77777777" w:rsidR="00733F55" w:rsidRDefault="00733F55">
      <w:pPr>
        <w:pStyle w:val="Els-bulletlist"/>
      </w:pPr>
      <w:r>
        <w:t>Second point</w:t>
      </w:r>
    </w:p>
    <w:p w14:paraId="054B2C2F" w14:textId="77777777" w:rsidR="00733F55" w:rsidRDefault="00733F55">
      <w:pPr>
        <w:pStyle w:val="Els-bulletlist"/>
        <w:spacing w:after="240"/>
        <w:ind w:left="245" w:hanging="245"/>
      </w:pPr>
      <w:r>
        <w:t>And so on</w:t>
      </w:r>
    </w:p>
    <w:p w14:paraId="2FEAC1BF" w14:textId="77777777" w:rsidR="00733F55" w:rsidRDefault="00733F55">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14:paraId="5C17787A" w14:textId="77777777" w:rsidR="00733F55" w:rsidRDefault="00733F55">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0B75D417" w14:textId="77777777" w:rsidR="00733F55" w:rsidRDefault="00733F55">
      <w:pPr>
        <w:pStyle w:val="Els-2ndorder-head"/>
      </w:pPr>
      <w:r>
        <w:t>Tables</w:t>
      </w:r>
    </w:p>
    <w:p w14:paraId="42561BD2" w14:textId="77777777" w:rsidR="00733F55" w:rsidRDefault="00733F55">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1F6860">
        <w:t xml:space="preserve">the </w:t>
      </w:r>
      <w:r>
        <w:t>authors may find useful.</w:t>
      </w:r>
    </w:p>
    <w:p w14:paraId="7C761A3B" w14:textId="77777777" w:rsidR="00733F55" w:rsidRDefault="00733F55">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733F55" w14:paraId="0B790F7A" w14:textId="77777777">
        <w:trPr>
          <w:jc w:val="center"/>
        </w:trPr>
        <w:tc>
          <w:tcPr>
            <w:tcW w:w="3291" w:type="dxa"/>
            <w:tcBorders>
              <w:top w:val="single" w:sz="4" w:space="0" w:color="auto"/>
              <w:bottom w:val="single" w:sz="4" w:space="0" w:color="auto"/>
            </w:tcBorders>
          </w:tcPr>
          <w:p w14:paraId="59D94C8F" w14:textId="77777777" w:rsidR="00733F55" w:rsidRDefault="00733F55">
            <w:pPr>
              <w:pStyle w:val="Els-table-text"/>
            </w:pPr>
            <w:r>
              <w:t>An example of a column heading</w:t>
            </w:r>
          </w:p>
        </w:tc>
        <w:tc>
          <w:tcPr>
            <w:tcW w:w="1450" w:type="dxa"/>
            <w:tcBorders>
              <w:top w:val="single" w:sz="4" w:space="0" w:color="auto"/>
              <w:bottom w:val="single" w:sz="4" w:space="0" w:color="auto"/>
            </w:tcBorders>
          </w:tcPr>
          <w:p w14:paraId="005ADEFF" w14:textId="77777777" w:rsidR="00733F55" w:rsidRDefault="00733F55">
            <w:pPr>
              <w:pStyle w:val="Els-table-text"/>
            </w:pPr>
            <w:r>
              <w:t>Column A (</w:t>
            </w:r>
            <w:r>
              <w:rPr>
                <w:i/>
              </w:rPr>
              <w:t>t</w:t>
            </w:r>
            <w:r>
              <w:t>)</w:t>
            </w:r>
          </w:p>
        </w:tc>
        <w:tc>
          <w:tcPr>
            <w:tcW w:w="1450" w:type="dxa"/>
            <w:tcBorders>
              <w:top w:val="single" w:sz="4" w:space="0" w:color="auto"/>
              <w:bottom w:val="single" w:sz="4" w:space="0" w:color="auto"/>
            </w:tcBorders>
          </w:tcPr>
          <w:p w14:paraId="39299655" w14:textId="77777777" w:rsidR="00733F55" w:rsidRDefault="00733F55">
            <w:pPr>
              <w:pStyle w:val="Els-table-text"/>
            </w:pPr>
            <w:r>
              <w:t>Column B (</w:t>
            </w:r>
            <w:r>
              <w:rPr>
                <w:i/>
                <w:iCs/>
              </w:rPr>
              <w:t>t</w:t>
            </w:r>
            <w:r>
              <w:t>)</w:t>
            </w:r>
          </w:p>
        </w:tc>
      </w:tr>
      <w:tr w:rsidR="00733F55" w14:paraId="11C58405" w14:textId="77777777">
        <w:trPr>
          <w:jc w:val="center"/>
        </w:trPr>
        <w:tc>
          <w:tcPr>
            <w:tcW w:w="3291" w:type="dxa"/>
            <w:tcBorders>
              <w:top w:val="single" w:sz="4" w:space="0" w:color="auto"/>
            </w:tcBorders>
          </w:tcPr>
          <w:p w14:paraId="3E537FF4" w14:textId="77777777" w:rsidR="00733F55" w:rsidRDefault="00733F55">
            <w:pPr>
              <w:pStyle w:val="Els-table-text"/>
            </w:pPr>
            <w:r>
              <w:t>And an entry</w:t>
            </w:r>
          </w:p>
        </w:tc>
        <w:tc>
          <w:tcPr>
            <w:tcW w:w="1450" w:type="dxa"/>
            <w:tcBorders>
              <w:top w:val="single" w:sz="4" w:space="0" w:color="auto"/>
            </w:tcBorders>
          </w:tcPr>
          <w:p w14:paraId="24609C2B" w14:textId="77777777" w:rsidR="00733F55" w:rsidRDefault="00733F55">
            <w:pPr>
              <w:pStyle w:val="Els-table-text"/>
            </w:pPr>
            <w:r>
              <w:t>1</w:t>
            </w:r>
          </w:p>
        </w:tc>
        <w:tc>
          <w:tcPr>
            <w:tcW w:w="1450" w:type="dxa"/>
            <w:tcBorders>
              <w:top w:val="single" w:sz="4" w:space="0" w:color="auto"/>
            </w:tcBorders>
          </w:tcPr>
          <w:p w14:paraId="2953E002" w14:textId="77777777" w:rsidR="00733F55" w:rsidRDefault="00733F55">
            <w:pPr>
              <w:pStyle w:val="Els-table-text"/>
            </w:pPr>
            <w:r>
              <w:t>2</w:t>
            </w:r>
          </w:p>
        </w:tc>
      </w:tr>
      <w:tr w:rsidR="00733F55" w14:paraId="6CFEE787" w14:textId="77777777">
        <w:trPr>
          <w:jc w:val="center"/>
        </w:trPr>
        <w:tc>
          <w:tcPr>
            <w:tcW w:w="3291" w:type="dxa"/>
          </w:tcPr>
          <w:p w14:paraId="61667EBE" w14:textId="77777777" w:rsidR="00733F55" w:rsidRDefault="00733F55">
            <w:pPr>
              <w:pStyle w:val="Els-table-text"/>
            </w:pPr>
            <w:r>
              <w:t>And another entry</w:t>
            </w:r>
          </w:p>
        </w:tc>
        <w:tc>
          <w:tcPr>
            <w:tcW w:w="1450" w:type="dxa"/>
          </w:tcPr>
          <w:p w14:paraId="34193171" w14:textId="77777777" w:rsidR="00733F55" w:rsidRDefault="00733F55">
            <w:pPr>
              <w:pStyle w:val="Els-table-text"/>
            </w:pPr>
            <w:r>
              <w:t>3</w:t>
            </w:r>
          </w:p>
        </w:tc>
        <w:tc>
          <w:tcPr>
            <w:tcW w:w="1450" w:type="dxa"/>
          </w:tcPr>
          <w:p w14:paraId="458A7D8A" w14:textId="77777777" w:rsidR="00733F55" w:rsidRDefault="00733F55">
            <w:pPr>
              <w:pStyle w:val="Els-table-text"/>
            </w:pPr>
            <w:r>
              <w:t>4</w:t>
            </w:r>
          </w:p>
        </w:tc>
      </w:tr>
      <w:tr w:rsidR="00733F55" w14:paraId="5FE1387E" w14:textId="77777777">
        <w:trPr>
          <w:jc w:val="center"/>
        </w:trPr>
        <w:tc>
          <w:tcPr>
            <w:tcW w:w="3291" w:type="dxa"/>
            <w:tcBorders>
              <w:bottom w:val="single" w:sz="4" w:space="0" w:color="auto"/>
            </w:tcBorders>
          </w:tcPr>
          <w:p w14:paraId="0A05226D" w14:textId="77777777" w:rsidR="00733F55" w:rsidRDefault="00733F55">
            <w:pPr>
              <w:pStyle w:val="Els-table-text"/>
            </w:pPr>
            <w:r>
              <w:t>And another entry</w:t>
            </w:r>
          </w:p>
        </w:tc>
        <w:tc>
          <w:tcPr>
            <w:tcW w:w="1450" w:type="dxa"/>
            <w:tcBorders>
              <w:bottom w:val="single" w:sz="4" w:space="0" w:color="auto"/>
            </w:tcBorders>
          </w:tcPr>
          <w:p w14:paraId="02067729" w14:textId="77777777" w:rsidR="00733F55" w:rsidRDefault="00733F55">
            <w:pPr>
              <w:pStyle w:val="Els-table-text"/>
            </w:pPr>
            <w:r>
              <w:t>5</w:t>
            </w:r>
          </w:p>
        </w:tc>
        <w:tc>
          <w:tcPr>
            <w:tcW w:w="1450" w:type="dxa"/>
            <w:tcBorders>
              <w:bottom w:val="single" w:sz="4" w:space="0" w:color="auto"/>
            </w:tcBorders>
          </w:tcPr>
          <w:p w14:paraId="4D15FEEA" w14:textId="77777777" w:rsidR="00733F55" w:rsidRDefault="00733F55">
            <w:pPr>
              <w:pStyle w:val="Els-table-text"/>
            </w:pPr>
            <w:r>
              <w:t>6</w:t>
            </w:r>
          </w:p>
        </w:tc>
      </w:tr>
    </w:tbl>
    <w:p w14:paraId="5E411050" w14:textId="77777777" w:rsidR="00733F55" w:rsidRDefault="00733F55">
      <w:pPr>
        <w:pStyle w:val="Els-2ndorder-head"/>
      </w:pPr>
      <w:r>
        <w:t>Construction of references</w:t>
      </w:r>
    </w:p>
    <w:p w14:paraId="011BC567" w14:textId="77777777" w:rsidR="00733F55" w:rsidRDefault="00733F55" w:rsidP="001F6860">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[1] or [2,3] in the text. </w:t>
      </w:r>
    </w:p>
    <w:p w14:paraId="2170A8F5" w14:textId="77777777" w:rsidR="00733F55" w:rsidRDefault="00733F55" w:rsidP="001F6860">
      <w:pPr>
        <w:pStyle w:val="Els-body-text"/>
      </w:pPr>
      <w:r>
        <w:t>Some examples of how your references should be listed are given at the end of this template in the ‘References’ section, which will allow you to assemble your reference list according to the correct format and font size.</w:t>
      </w:r>
    </w:p>
    <w:p w14:paraId="7A0E7CBE" w14:textId="77777777" w:rsidR="00733F55" w:rsidRDefault="00733F55">
      <w:pPr>
        <w:pStyle w:val="Els-2ndorder-head"/>
      </w:pPr>
      <w:r>
        <w:t>Section headings</w:t>
      </w:r>
    </w:p>
    <w:p w14:paraId="18D48424" w14:textId="77777777" w:rsidR="00733F55" w:rsidRDefault="00733F55">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w:t>
      </w:r>
      <w:proofErr w:type="spellStart"/>
      <w:r>
        <w:t>etc</w:t>
      </w:r>
      <w:proofErr w:type="spellEnd"/>
      <w:r>
        <w:t xml:space="preserve">, and left justified, with second and subsequent lines indented. </w:t>
      </w:r>
      <w:r w:rsidR="001F6860" w:rsidRPr="001F6860">
        <w:t>All headings should have a minimum of two text lines after them before a page or column break.</w:t>
      </w:r>
      <w:r w:rsidR="001F6860">
        <w:t xml:space="preserve"> </w:t>
      </w:r>
      <w:r>
        <w:t>Ensure the text area is not blank except for the last page.</w:t>
      </w:r>
    </w:p>
    <w:p w14:paraId="2BDE25BB" w14:textId="77777777" w:rsidR="00733F55" w:rsidRDefault="00733F55">
      <w:pPr>
        <w:pStyle w:val="Els-2ndorder-head"/>
      </w:pPr>
      <w:r>
        <w:t>General guidelines for the preparation of your text</w:t>
      </w:r>
    </w:p>
    <w:p w14:paraId="045A49CF" w14:textId="77777777" w:rsidR="00733F55" w:rsidRDefault="00733F55" w:rsidP="001F6860">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6CE39A2" w14:textId="77777777" w:rsidR="00733F55" w:rsidRDefault="00733F55">
      <w:pPr>
        <w:pStyle w:val="Els-2ndorder-head"/>
      </w:pPr>
      <w:r>
        <w:rPr>
          <w:szCs w:val="16"/>
        </w:rPr>
        <w:t>File naming and delivery</w:t>
      </w:r>
    </w:p>
    <w:p w14:paraId="0085AE82" w14:textId="77777777" w:rsidR="00733F55" w:rsidRDefault="00733F55">
      <w:pPr>
        <w:pStyle w:val="Els-body-text"/>
        <w:rPr>
          <w:szCs w:val="16"/>
        </w:rPr>
      </w:pPr>
      <w:r>
        <w:rPr>
          <w:szCs w:val="16"/>
        </w:rPr>
        <w:t>Please title your files in this order ‘</w:t>
      </w:r>
      <w:proofErr w:type="spellStart"/>
      <w:r>
        <w:t>procedia</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23845C9D" w14:textId="77777777" w:rsidR="00733F55" w:rsidRDefault="00733F55">
      <w:pPr>
        <w:pStyle w:val="Els-body-text"/>
      </w:pPr>
      <w:r>
        <w:t>Artwork filenames should comply with the syntax “</w:t>
      </w:r>
      <w:proofErr w:type="spellStart"/>
      <w:r>
        <w:t>aabbbbbb.ccc</w:t>
      </w:r>
      <w:proofErr w:type="spellEnd"/>
      <w:r>
        <w:t>”, where:</w:t>
      </w:r>
    </w:p>
    <w:p w14:paraId="27E1AD08" w14:textId="77777777" w:rsidR="00733F55" w:rsidRDefault="00733F55">
      <w:pPr>
        <w:pStyle w:val="Els-body-text"/>
        <w:numPr>
          <w:ilvl w:val="0"/>
          <w:numId w:val="30"/>
        </w:numPr>
      </w:pPr>
      <w:r>
        <w:t>a = artwork component type</w:t>
      </w:r>
    </w:p>
    <w:p w14:paraId="17B7E184" w14:textId="77777777" w:rsidR="00733F55" w:rsidRDefault="00733F55">
      <w:pPr>
        <w:pStyle w:val="Els-body-text"/>
        <w:numPr>
          <w:ilvl w:val="0"/>
          <w:numId w:val="30"/>
        </w:numPr>
      </w:pPr>
      <w:r>
        <w:t>b = manuscript reference code</w:t>
      </w:r>
    </w:p>
    <w:p w14:paraId="0453395F" w14:textId="77777777" w:rsidR="00733F55" w:rsidRDefault="00733F55">
      <w:pPr>
        <w:pStyle w:val="Els-body-text"/>
        <w:numPr>
          <w:ilvl w:val="0"/>
          <w:numId w:val="30"/>
        </w:numPr>
      </w:pPr>
      <w:r>
        <w:t>c = standard file extension</w:t>
      </w:r>
    </w:p>
    <w:p w14:paraId="07CC9405" w14:textId="77777777" w:rsidR="00733F55" w:rsidRDefault="00733F55">
      <w:pPr>
        <w:pStyle w:val="Els-body-text"/>
        <w:ind w:left="238" w:firstLine="0"/>
      </w:pPr>
      <w:r>
        <w:t>Component types:</w:t>
      </w:r>
    </w:p>
    <w:p w14:paraId="4E573CE0" w14:textId="77777777" w:rsidR="00733F55" w:rsidRDefault="00733F55">
      <w:pPr>
        <w:pStyle w:val="Els-body-text"/>
        <w:numPr>
          <w:ilvl w:val="0"/>
          <w:numId w:val="30"/>
        </w:numPr>
      </w:pPr>
      <w:r>
        <w:t>gr = figure</w:t>
      </w:r>
    </w:p>
    <w:p w14:paraId="03C7304A" w14:textId="77777777" w:rsidR="00733F55" w:rsidRDefault="00733F55">
      <w:pPr>
        <w:pStyle w:val="Els-body-text"/>
        <w:numPr>
          <w:ilvl w:val="0"/>
          <w:numId w:val="30"/>
        </w:numPr>
      </w:pPr>
      <w:proofErr w:type="spellStart"/>
      <w:r>
        <w:t>pl</w:t>
      </w:r>
      <w:proofErr w:type="spellEnd"/>
      <w:r>
        <w:t xml:space="preserve"> = plate</w:t>
      </w:r>
    </w:p>
    <w:p w14:paraId="0B9426A8" w14:textId="77777777" w:rsidR="00733F55" w:rsidRDefault="00733F55">
      <w:pPr>
        <w:pStyle w:val="Els-body-text"/>
        <w:numPr>
          <w:ilvl w:val="0"/>
          <w:numId w:val="30"/>
        </w:numPr>
      </w:pPr>
      <w:proofErr w:type="spellStart"/>
      <w:r>
        <w:t>sc</w:t>
      </w:r>
      <w:proofErr w:type="spellEnd"/>
      <w:r>
        <w:t xml:space="preserve"> = scheme</w:t>
      </w:r>
    </w:p>
    <w:p w14:paraId="4D9BAF1B" w14:textId="77777777" w:rsidR="00733F55" w:rsidRDefault="00733F55">
      <w:pPr>
        <w:pStyle w:val="Els-body-text"/>
        <w:numPr>
          <w:ilvl w:val="0"/>
          <w:numId w:val="30"/>
        </w:numPr>
        <w:rPr>
          <w:szCs w:val="16"/>
        </w:rPr>
      </w:pPr>
      <w:proofErr w:type="spellStart"/>
      <w:r>
        <w:t>fx</w:t>
      </w:r>
      <w:proofErr w:type="spellEnd"/>
      <w:r>
        <w:t xml:space="preserve"> = fixed graphic</w:t>
      </w:r>
    </w:p>
    <w:p w14:paraId="689981DD" w14:textId="77777777" w:rsidR="00733F55" w:rsidRDefault="00733F55">
      <w:pPr>
        <w:pStyle w:val="Els-2ndorder-head"/>
      </w:pPr>
      <w:r>
        <w:t>Footnotes</w:t>
      </w:r>
    </w:p>
    <w:p w14:paraId="6417DA11" w14:textId="77777777" w:rsidR="00733F55" w:rsidRDefault="00733F55" w:rsidP="001F6860">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14:paraId="0215B5C4" w14:textId="77777777" w:rsidR="00733F55" w:rsidRDefault="00733F55" w:rsidP="001F6860">
      <w:pPr>
        <w:autoSpaceDE w:val="0"/>
        <w:autoSpaceDN w:val="0"/>
        <w:adjustRightInd w:val="0"/>
        <w:spacing w:line="240" w:lineRule="exact"/>
        <w:ind w:firstLine="240"/>
        <w:jc w:val="both"/>
      </w:pPr>
      <w:r>
        <w:rPr>
          <w:rFonts w:hint="eastAsia"/>
          <w:szCs w:val="16"/>
          <w:lang w:eastAsia="zh-CN"/>
        </w:rPr>
        <w:t>Please d</w:t>
      </w:r>
      <w:r>
        <w:rPr>
          <w:szCs w:val="16"/>
        </w:rPr>
        <w:t>o not change the margins of the template as this can result in the footnote falling outside printing range.</w:t>
      </w:r>
    </w:p>
    <w:p w14:paraId="15EACFC9" w14:textId="77777777" w:rsidR="00733F55" w:rsidRDefault="00733F55">
      <w:pPr>
        <w:pStyle w:val="Els-1storder-head"/>
      </w:pPr>
      <w:r>
        <w:t>Illustrations</w:t>
      </w:r>
    </w:p>
    <w:p w14:paraId="6C32129C" w14:textId="77777777" w:rsidR="00362BD3" w:rsidRDefault="00362BD3" w:rsidP="00362BD3">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800CB2E" w14:textId="77777777" w:rsidR="002B0952" w:rsidRDefault="00362BD3">
      <w:pPr>
        <w:pStyle w:val="Els-body-text"/>
      </w:pPr>
      <w:r>
        <w:t xml:space="preserve">The figure number and caption should be typed below the illustration in 8 </w:t>
      </w:r>
      <w:proofErr w:type="spellStart"/>
      <w:r>
        <w:t>pt</w:t>
      </w:r>
      <w:proofErr w:type="spellEnd"/>
      <w:r>
        <w:t xml:space="preserve"> and left justified [</w:t>
      </w:r>
      <w:r w:rsidRPr="00362BD3">
        <w:rPr>
          <w:b/>
          <w:i/>
        </w:rPr>
        <w:t>Note:</w:t>
      </w:r>
      <w:r>
        <w:t xml:space="preserve"> one-line captions of length less than column width (or full typesetting width or oblong) centered]. For more guidelines and information to help you submit high quality artwork please visit: </w:t>
      </w:r>
      <w:hyperlink r:id="rId9" w:history="1">
        <w:r w:rsidR="008921EC" w:rsidRPr="00325AB8">
          <w:rPr>
            <w:rStyle w:val="Hyperlink"/>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317F7BC1" w14:textId="77777777" w:rsidR="00733F55" w:rsidRDefault="00733F55">
      <w:pPr>
        <w:pStyle w:val="CommentText"/>
      </w:pPr>
    </w:p>
    <w:p w14:paraId="02BB5F01" w14:textId="77777777" w:rsidR="00733F55" w:rsidRDefault="00D019A2">
      <w:pPr>
        <w:spacing w:line="360" w:lineRule="auto"/>
        <w:jc w:val="center"/>
      </w:pPr>
      <w:r>
        <w:rPr>
          <w:noProof/>
          <w:lang w:eastAsia="en-GB"/>
        </w:rPr>
        <w:lastRenderedPageBreak/>
        <w:drawing>
          <wp:inline distT="0" distB="0" distL="0" distR="0" wp14:anchorId="4A566DA0" wp14:editId="70B85DD3">
            <wp:extent cx="4886325" cy="125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69384C34" w14:textId="77777777" w:rsidR="00733F55" w:rsidRDefault="00733F55">
      <w:pPr>
        <w:pStyle w:val="Els-caption"/>
        <w:jc w:val="center"/>
      </w:pPr>
      <w:r>
        <w:t>Fig. 1. (a) first picture; (b) second picture.</w:t>
      </w:r>
    </w:p>
    <w:p w14:paraId="2FD0527E" w14:textId="77777777" w:rsidR="00733F55" w:rsidRDefault="00733F55">
      <w:pPr>
        <w:pStyle w:val="Els-1storder-head"/>
      </w:pPr>
      <w:r>
        <w:t>Equations</w:t>
      </w:r>
    </w:p>
    <w:p w14:paraId="65F96FF5" w14:textId="77777777" w:rsidR="00635E64" w:rsidRDefault="00733F55">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D48EF15" w14:textId="77777777" w:rsidR="00733F55" w:rsidRDefault="00733F55">
      <w:pPr>
        <w:pStyle w:val="Els-equation"/>
        <w:tabs>
          <w:tab w:val="clear" w:pos="9120"/>
          <w:tab w:val="right" w:pos="9214"/>
        </w:tabs>
        <w:ind w:left="0" w:firstLine="480"/>
        <w:jc w:val="center"/>
      </w:pPr>
      <w:r>
        <w:rPr>
          <w:position w:val="-70"/>
        </w:rPr>
        <w:object w:dxaOrig="3340" w:dyaOrig="1060" w14:anchorId="6BF46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95pt;height:52.85pt" o:ole="" o:allowoverlap="f">
            <v:imagedata r:id="rId11" o:title=""/>
          </v:shape>
          <o:OLEObject Type="Embed" ProgID="Equation.3" ShapeID="_x0000_i1025" DrawAspect="Content" ObjectID="_1544961387" r:id="rId12"/>
        </w:object>
      </w:r>
      <w:r>
        <w:rPr>
          <w:i w:val="0"/>
          <w:iCs/>
        </w:rPr>
        <w:tab/>
      </w:r>
      <w:r>
        <w:rPr>
          <w:i w:val="0"/>
          <w:iCs/>
        </w:rPr>
        <w:tab/>
        <w:t xml:space="preserve"> (1)</w:t>
      </w:r>
    </w:p>
    <w:p w14:paraId="6208D3BD" w14:textId="77777777" w:rsidR="00733F55" w:rsidRDefault="00733F55">
      <w:pPr>
        <w:pStyle w:val="Els-1storder-head"/>
        <w:numPr>
          <w:ilvl w:val="0"/>
          <w:numId w:val="0"/>
        </w:numPr>
      </w:pPr>
      <w:r>
        <w:t>4. Online license transfer</w:t>
      </w:r>
    </w:p>
    <w:p w14:paraId="07AFF512" w14:textId="77777777" w:rsidR="00E55ECD" w:rsidRDefault="00733F55">
      <w:pPr>
        <w:pStyle w:val="Els-body-text"/>
      </w:pPr>
      <w:r>
        <w:t xml:space="preserve">All authors are required to complete the </w:t>
      </w:r>
      <w:r>
        <w:rPr>
          <w:rStyle w:val="Hyperlink"/>
          <w:sz w:val="20"/>
          <w:szCs w:val="16"/>
        </w:rPr>
        <w:t>Procedia exclusive license transfer agreement</w:t>
      </w:r>
      <w:r>
        <w:t xml:space="preserve"> before the article can be published, </w:t>
      </w:r>
      <w:r>
        <w:rPr>
          <w:rStyle w:val="Hyperlink"/>
          <w:sz w:val="20"/>
          <w:szCs w:val="16"/>
        </w:rPr>
        <w:t>which they can do online.</w:t>
      </w:r>
      <w:r>
        <w:t xml:space="preserve"> This transfer agreement enables Elsevier to protect the copyrighted material for the authors, but does not relinquish the authors</w:t>
      </w:r>
      <w:r w:rsidR="007335E9">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4596D3D" w14:textId="77777777" w:rsidR="00635E64" w:rsidRDefault="00635E64">
      <w:pPr>
        <w:pStyle w:val="Els-body-text"/>
      </w:pPr>
    </w:p>
    <w:p w14:paraId="75C06B63" w14:textId="77777777" w:rsidR="00733F55" w:rsidRDefault="00733F55">
      <w:pPr>
        <w:pStyle w:val="Els-acknowledgement"/>
        <w:spacing w:before="240" w:line="240" w:lineRule="exact"/>
      </w:pPr>
      <w:r>
        <w:t>Acknowledgements</w:t>
      </w:r>
    </w:p>
    <w:p w14:paraId="71E4B7F0" w14:textId="77777777" w:rsidR="00E55ECD" w:rsidRDefault="00733F55">
      <w:pPr>
        <w:pStyle w:val="Els-body-text"/>
        <w:ind w:firstLine="240"/>
      </w:pPr>
      <w:r>
        <w:t>Acknowledgements and Reference heading should be left justified, bold, with the first letter capitalized but have no numbers. Text below continues as normal.</w:t>
      </w:r>
    </w:p>
    <w:p w14:paraId="6E715F81" w14:textId="77777777" w:rsidR="00635E64" w:rsidRDefault="00635E64">
      <w:pPr>
        <w:pStyle w:val="Els-body-text"/>
        <w:ind w:firstLine="240"/>
      </w:pPr>
    </w:p>
    <w:p w14:paraId="0E69D8AB" w14:textId="77777777" w:rsidR="00733F55" w:rsidRDefault="00733F55">
      <w:pPr>
        <w:pStyle w:val="Els-appendixhead"/>
        <w:spacing w:before="240" w:line="240" w:lineRule="exact"/>
      </w:pPr>
      <w:r>
        <w:t>An example appendix</w:t>
      </w:r>
    </w:p>
    <w:p w14:paraId="0DA9D4E4" w14:textId="77777777" w:rsidR="00E55ECD" w:rsidRDefault="00733F55" w:rsidP="00FC7C78">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4758EE38" w14:textId="77777777" w:rsidR="00635E64" w:rsidRDefault="00635E64" w:rsidP="00FC7C78">
      <w:pPr>
        <w:pStyle w:val="BodyTextIndent2"/>
        <w:spacing w:line="240" w:lineRule="exact"/>
        <w:ind w:firstLine="238"/>
        <w:jc w:val="both"/>
        <w:rPr>
          <w:lang w:val="en-US"/>
        </w:rPr>
      </w:pPr>
    </w:p>
    <w:p w14:paraId="39B7A772" w14:textId="77777777" w:rsidR="00733F55" w:rsidRDefault="00733F55" w:rsidP="00FC7C78">
      <w:pPr>
        <w:pStyle w:val="Els-appendixsubhead"/>
        <w:spacing w:line="240" w:lineRule="exact"/>
      </w:pPr>
      <w:r>
        <w:t>Example of a sub-heading within an appendix</w:t>
      </w:r>
    </w:p>
    <w:p w14:paraId="559F96BB" w14:textId="77777777" w:rsidR="00733F55" w:rsidRDefault="00733F55" w:rsidP="00FC7C78">
      <w:pPr>
        <w:pStyle w:val="BodyTextIndent2"/>
        <w:spacing w:line="240" w:lineRule="exact"/>
        <w:ind w:firstLine="238"/>
      </w:pPr>
      <w:r>
        <w:t>There is also the option to include a subheading within the Appendix if you wish.</w:t>
      </w:r>
    </w:p>
    <w:p w14:paraId="6666675D" w14:textId="77777777" w:rsidR="00733F55" w:rsidRDefault="00733F55">
      <w:pPr>
        <w:pStyle w:val="Els-reference-head"/>
        <w:spacing w:before="240" w:after="240" w:line="240" w:lineRule="exact"/>
      </w:pPr>
      <w:r>
        <w:lastRenderedPageBreak/>
        <w:t>References</w:t>
      </w:r>
    </w:p>
    <w:p w14:paraId="0198360D" w14:textId="77777777" w:rsidR="00733F55" w:rsidRDefault="00733F55">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 xml:space="preserve">[1] Van der Geer J, </w:t>
      </w:r>
      <w:proofErr w:type="spellStart"/>
      <w:r>
        <w:rPr>
          <w:sz w:val="16"/>
          <w:szCs w:val="16"/>
          <w:lang w:val="en-IN" w:eastAsia="en-IN"/>
        </w:rPr>
        <w:t>Hanraads</w:t>
      </w:r>
      <w:proofErr w:type="spellEnd"/>
      <w:r>
        <w:rPr>
          <w:sz w:val="16"/>
          <w:szCs w:val="16"/>
          <w:lang w:val="en-IN" w:eastAsia="en-IN"/>
        </w:rPr>
        <w:t xml:space="preserve"> JAJ, Lupton RA. The art of writing a scientific article. J </w:t>
      </w:r>
      <w:proofErr w:type="spellStart"/>
      <w:r>
        <w:rPr>
          <w:sz w:val="16"/>
          <w:szCs w:val="16"/>
          <w:lang w:val="en-IN" w:eastAsia="en-IN"/>
        </w:rPr>
        <w:t>Sci</w:t>
      </w:r>
      <w:proofErr w:type="spellEnd"/>
      <w:r>
        <w:rPr>
          <w:sz w:val="16"/>
          <w:szCs w:val="16"/>
          <w:lang w:val="en-IN" w:eastAsia="en-IN"/>
        </w:rPr>
        <w:t xml:space="preserve"> </w:t>
      </w:r>
      <w:proofErr w:type="spellStart"/>
      <w:r>
        <w:rPr>
          <w:sz w:val="16"/>
          <w:szCs w:val="16"/>
          <w:lang w:val="en-IN" w:eastAsia="en-IN"/>
        </w:rPr>
        <w:t>Commun</w:t>
      </w:r>
      <w:proofErr w:type="spellEnd"/>
      <w:r>
        <w:rPr>
          <w:sz w:val="16"/>
          <w:szCs w:val="16"/>
          <w:lang w:val="en-IN" w:eastAsia="en-IN"/>
        </w:rPr>
        <w:t xml:space="preserve"> 2000;163:51-9.</w:t>
      </w:r>
    </w:p>
    <w:p w14:paraId="475E4D57" w14:textId="77777777" w:rsidR="00733F55" w:rsidRDefault="00733F55">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[2] Strunk Jr W, White EB. The elements of style. 3rd ed. New York: Macmillan; 1979.</w:t>
      </w:r>
    </w:p>
    <w:p w14:paraId="07C9DA6D" w14:textId="77777777" w:rsidR="00733F55" w:rsidRDefault="00733F55">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 xml:space="preserve">[3] </w:t>
      </w:r>
      <w:proofErr w:type="spellStart"/>
      <w:r>
        <w:rPr>
          <w:sz w:val="16"/>
          <w:szCs w:val="16"/>
          <w:lang w:val="en-IN" w:eastAsia="en-IN"/>
        </w:rPr>
        <w:t>Mettam</w:t>
      </w:r>
      <w:proofErr w:type="spellEnd"/>
      <w:r>
        <w:rPr>
          <w:sz w:val="16"/>
          <w:szCs w:val="16"/>
          <w:lang w:val="en-IN" w:eastAsia="en-IN"/>
        </w:rPr>
        <w:t xml:space="preserve"> GR, Adams LB. How to prepare an electronic version of your article. In: Jones BS, Smith RZ, editors. Introduction to the electronic age. New York: E-Publishing </w:t>
      </w:r>
      <w:proofErr w:type="spellStart"/>
      <w:r>
        <w:rPr>
          <w:sz w:val="16"/>
          <w:szCs w:val="16"/>
          <w:lang w:val="en-IN" w:eastAsia="en-IN"/>
        </w:rPr>
        <w:t>Inc</w:t>
      </w:r>
      <w:proofErr w:type="spellEnd"/>
      <w:r>
        <w:rPr>
          <w:sz w:val="16"/>
          <w:szCs w:val="16"/>
          <w:lang w:val="en-IN" w:eastAsia="en-IN"/>
        </w:rPr>
        <w:t>; 1999. p. 281-304</w:t>
      </w:r>
      <w:r w:rsidR="00B15851">
        <w:rPr>
          <w:sz w:val="16"/>
          <w:szCs w:val="16"/>
          <w:lang w:val="en-IN" w:eastAsia="en-IN"/>
        </w:rPr>
        <w:t>.</w:t>
      </w:r>
    </w:p>
    <w:p w14:paraId="65CD420A" w14:textId="77777777" w:rsidR="00C62714" w:rsidRDefault="00C62714">
      <w:pPr>
        <w:widowControl/>
        <w:rPr>
          <w:b/>
        </w:rPr>
      </w:pPr>
    </w:p>
    <w:p w14:paraId="0E6B6D8D" w14:textId="77777777" w:rsidR="00C62714" w:rsidRPr="00433357" w:rsidRDefault="00C62714" w:rsidP="00C62714">
      <w:pPr>
        <w:autoSpaceDE w:val="0"/>
        <w:autoSpaceDN w:val="0"/>
        <w:adjustRightInd w:val="0"/>
        <w:spacing w:line="240" w:lineRule="exact"/>
        <w:jc w:val="both"/>
        <w:rPr>
          <w:b/>
        </w:rPr>
      </w:pPr>
    </w:p>
    <w:sectPr w:rsidR="00C62714" w:rsidRPr="00433357" w:rsidSect="00E55ECD">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D5B71" w14:textId="77777777" w:rsidR="00A9542C" w:rsidRDefault="00A9542C">
      <w:r>
        <w:separator/>
      </w:r>
    </w:p>
    <w:p w14:paraId="2E99FF01" w14:textId="77777777" w:rsidR="00A9542C" w:rsidRDefault="00A9542C"/>
  </w:endnote>
  <w:endnote w:type="continuationSeparator" w:id="0">
    <w:p w14:paraId="63B52DAF" w14:textId="77777777" w:rsidR="00A9542C" w:rsidRDefault="00A9542C">
      <w:r>
        <w:continuationSeparator/>
      </w:r>
    </w:p>
    <w:p w14:paraId="38A686CA" w14:textId="77777777" w:rsidR="00A9542C" w:rsidRDefault="00A95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C3EFA6DC-62CD-43C5-BB38-E58A8D788B13}"/>
    <w:embedBold r:id="rId2" w:fontKey="{6941D691-A54A-476D-8F63-0EE03481D7AB}"/>
    <w:embedItalic r:id="rId3" w:fontKey="{30AAE2AE-63D0-485D-ABFD-4D55DC7AA114}"/>
    <w:embedBoldItalic r:id="rId4" w:fontKey="{7220D295-DAEA-4E4D-A386-9A1CA8F0E464}"/>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8EEE4716-8F11-49E5-B7B1-C5280DC972CF}"/>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959AF" w14:textId="77777777" w:rsidR="00733F55" w:rsidRDefault="00E60FDA" w:rsidP="00F436C6">
    <w:pPr>
      <w:pStyle w:val="Footer"/>
      <w:spacing w:before="240" w:beforeAutospacing="0" w:line="200" w:lineRule="exact"/>
    </w:pPr>
    <w:r w:rsidRPr="00E60FDA">
      <w:t>1876-6102</w:t>
    </w:r>
    <w:r w:rsidR="00733F55">
      <w:t xml:space="preserve"> </w:t>
    </w:r>
    <w:sdt>
      <w:sdtPr>
        <w:id w:val="-1974664211"/>
        <w:lock w:val="contentLocked"/>
        <w:placeholder>
          <w:docPart w:val="DefaultPlaceholder_1082065158"/>
        </w:placeholder>
        <w:group/>
      </w:sdtPr>
      <w:sdtEndPr/>
      <w:sdtContent>
        <w:sdt>
          <w:sdtPr>
            <w:id w:val="2108994861"/>
            <w:lock w:val="sdtContentLocked"/>
            <w:placeholder>
              <w:docPart w:val="DefaultPlaceholder_1082065158"/>
            </w:placeholder>
          </w:sdtPr>
          <w:sdtEndPr/>
          <w:sdtContent>
            <w:r w:rsidR="000B4180">
              <w:t>© 201</w:t>
            </w:r>
            <w:r w:rsidR="00062479">
              <w:t>7</w:t>
            </w:r>
            <w:r w:rsidR="000B4180">
              <w:t xml:space="preserve"> The Authors. Published by Elsevier </w:t>
            </w:r>
            <w:r w:rsidR="00062479">
              <w:t>Ltd</w:t>
            </w:r>
            <w:r w:rsidR="000B4180">
              <w:t>.</w:t>
            </w:r>
            <w:r w:rsidR="000B4180">
              <w:br/>
            </w:r>
            <w:r w:rsidR="00362BD3" w:rsidRPr="00362BD3">
              <w:rPr>
                <w:lang w:val="en-IN" w:eastAsia="en-IN"/>
              </w:rPr>
              <w:t xml:space="preserve">Peer-review under responsibility of </w:t>
            </w:r>
            <w:r w:rsidR="00062479" w:rsidRPr="00062479">
              <w:rPr>
                <w:lang w:val="en-IN" w:eastAsia="en-IN"/>
              </w:rPr>
              <w:t>the scientific committee of the IV International Seminar on ORC Power Systems</w:t>
            </w:r>
            <w:r w:rsidR="00362BD3">
              <w:rPr>
                <w:lang w:val="en-IN" w:eastAsia="en-IN"/>
              </w:rPr>
              <w:t>.</w:t>
            </w:r>
          </w:sdtContent>
        </w:sdt>
      </w:sdtContent>
    </w:sdt>
    <w:r w:rsidR="00733F55">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2717E" w14:textId="77777777" w:rsidR="00A9542C" w:rsidRDefault="00A9542C">
      <w:pPr>
        <w:pStyle w:val="Footer"/>
        <w:rPr>
          <w:lang w:val="en-GB"/>
        </w:rPr>
      </w:pPr>
      <w:r>
        <w:rPr>
          <w:lang w:val="en-GB" w:eastAsia="en-GB"/>
        </w:rPr>
        <w:drawing>
          <wp:inline distT="0" distB="0" distL="0" distR="0" wp14:anchorId="0B3A9F58" wp14:editId="62FFB0EF">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2898DBF2" w14:textId="77777777" w:rsidR="00A9542C" w:rsidRDefault="00A9542C"/>
  </w:footnote>
  <w:footnote w:type="continuationSeparator" w:id="0">
    <w:p w14:paraId="06004F14" w14:textId="77777777" w:rsidR="00A9542C" w:rsidRDefault="00A9542C">
      <w:r>
        <w:continuationSeparator/>
      </w:r>
    </w:p>
    <w:p w14:paraId="54E66837" w14:textId="77777777" w:rsidR="00A9542C" w:rsidRDefault="00A9542C"/>
  </w:footnote>
  <w:footnote w:id="1">
    <w:p w14:paraId="7BEBEF10" w14:textId="77777777" w:rsidR="00733F55" w:rsidRDefault="00733F55">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253F3472" w14:textId="77777777" w:rsidR="00733F55" w:rsidRDefault="00733F55">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04CBC82B" w14:textId="77777777" w:rsidR="00733F55" w:rsidRDefault="00733F55" w:rsidP="00F436C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8836A" w14:textId="77777777" w:rsidR="00733F55" w:rsidRDefault="00733F55" w:rsidP="00FC7C78">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1531A4">
      <w:rPr>
        <w:rStyle w:val="PageNumber"/>
        <w:i w:val="0"/>
      </w:rPr>
      <w:t>4</w:t>
    </w:r>
    <w:r>
      <w:rPr>
        <w:rStyle w:val="PageNumber"/>
        <w:i w:val="0"/>
      </w:rPr>
      <w:fldChar w:fldCharType="end"/>
    </w:r>
    <w:r>
      <w:tab/>
    </w:r>
    <w:r>
      <w:fldChar w:fldCharType="begin"/>
    </w:r>
    <w:r>
      <w:instrText xml:space="preserve"> MACROBUTTON NoMacro Author name </w:instrText>
    </w:r>
    <w:r>
      <w:fldChar w:fldCharType="end"/>
    </w:r>
    <w:r w:rsidR="00E60FDA">
      <w:t xml:space="preserve">/ </w:t>
    </w:r>
    <w:r w:rsidR="00E60FDA" w:rsidRPr="00E60FDA">
      <w:t>Energy Procedia</w:t>
    </w:r>
    <w:r w:rsidR="00E60FDA">
      <w:t xml:space="preserve"> </w:t>
    </w:r>
    <w:r>
      <w:t>00 (</w:t>
    </w:r>
    <w:r>
      <w:rPr>
        <w:rFonts w:hint="eastAsia"/>
        <w:lang w:eastAsia="zh-CN"/>
      </w:rPr>
      <w:t>201</w:t>
    </w:r>
    <w:r w:rsidR="00062479">
      <w:rPr>
        <w:lang w:eastAsia="zh-CN"/>
      </w:rPr>
      <w:t>7</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3A920" w14:textId="77777777" w:rsidR="00733F55" w:rsidRDefault="00733F55" w:rsidP="002468CE">
    <w:pPr>
      <w:pStyle w:val="Header"/>
      <w:tabs>
        <w:tab w:val="clear" w:pos="9356"/>
        <w:tab w:val="center" w:pos="4920"/>
        <w:tab w:val="right" w:pos="9214"/>
      </w:tabs>
      <w:jc w:val="both"/>
    </w:pPr>
    <w:r>
      <w:tab/>
    </w:r>
    <w:r>
      <w:fldChar w:fldCharType="begin"/>
    </w:r>
    <w:r>
      <w:instrText xml:space="preserve"> MACROBUTTON NoMacro Author name </w:instrText>
    </w:r>
    <w:r>
      <w:fldChar w:fldCharType="end"/>
    </w:r>
    <w:r>
      <w:t xml:space="preserve">/ </w:t>
    </w:r>
    <w:r w:rsidR="00E60FDA" w:rsidRPr="00E60FDA">
      <w:t>Energy Procedia</w:t>
    </w:r>
    <w:r w:rsidR="00E60FDA">
      <w:t xml:space="preserve"> </w:t>
    </w:r>
    <w:r>
      <w:t>00 (</w:t>
    </w:r>
    <w:r>
      <w:rPr>
        <w:rFonts w:hint="eastAsia"/>
      </w:rPr>
      <w:t>20</w:t>
    </w:r>
    <w:r>
      <w:rPr>
        <w:rFonts w:hint="eastAsia"/>
        <w:lang w:eastAsia="zh-CN"/>
      </w:rPr>
      <w:t>1</w:t>
    </w:r>
    <w:r w:rsidR="00062479">
      <w:rPr>
        <w:lang w:eastAsia="zh-CN"/>
      </w:rPr>
      <w:t>7</w:t>
    </w:r>
    <w:r>
      <w:t>) 000–000</w:t>
    </w:r>
    <w:r>
      <w:tab/>
    </w:r>
    <w:r w:rsidR="007049C8">
      <w:t xml:space="preserve">  </w:t>
    </w:r>
    <w:r w:rsidR="007049C8">
      <w:rPr>
        <w:rStyle w:val="PageNumber"/>
        <w:i w:val="0"/>
      </w:rPr>
      <w:fldChar w:fldCharType="begin"/>
    </w:r>
    <w:r w:rsidR="007049C8">
      <w:rPr>
        <w:rStyle w:val="PageNumber"/>
        <w:i w:val="0"/>
      </w:rPr>
      <w:instrText xml:space="preserve"> PAGE </w:instrText>
    </w:r>
    <w:r w:rsidR="007049C8">
      <w:rPr>
        <w:rStyle w:val="PageNumber"/>
        <w:i w:val="0"/>
      </w:rPr>
      <w:fldChar w:fldCharType="separate"/>
    </w:r>
    <w:r w:rsidR="001531A4">
      <w:rPr>
        <w:rStyle w:val="PageNumber"/>
        <w:i w:val="0"/>
      </w:rPr>
      <w:t>5</w:t>
    </w:r>
    <w:r w:rsidR="007049C8">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4" w:type="dxa"/>
      <w:tblInd w:w="108" w:type="dxa"/>
      <w:tblLayout w:type="fixed"/>
      <w:tblLook w:val="0000" w:firstRow="0" w:lastRow="0" w:firstColumn="0" w:lastColumn="0" w:noHBand="0" w:noVBand="0"/>
    </w:tblPr>
    <w:tblGrid>
      <w:gridCol w:w="1265"/>
      <w:gridCol w:w="5695"/>
      <w:gridCol w:w="2404"/>
    </w:tblGrid>
    <w:tr w:rsidR="00733F55" w14:paraId="4F8A4767" w14:textId="77777777">
      <w:trPr>
        <w:trHeight w:val="1868"/>
      </w:trPr>
      <w:tc>
        <w:tcPr>
          <w:tcW w:w="1265" w:type="dxa"/>
        </w:tcPr>
        <w:p w14:paraId="092E1B75" w14:textId="77777777" w:rsidR="00733F55" w:rsidRDefault="00021F5E">
          <w:pPr>
            <w:pStyle w:val="Header"/>
            <w:rPr>
              <w:sz w:val="10"/>
            </w:rPr>
          </w:pPr>
          <w:r>
            <w:rPr>
              <w:lang w:val="en-GB" w:eastAsia="en-GB"/>
            </w:rPr>
            <w:drawing>
              <wp:inline distT="0" distB="0" distL="0" distR="0" wp14:anchorId="512E1CC5" wp14:editId="71129525">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48E018B1" w14:textId="77777777" w:rsidR="00733F55" w:rsidRDefault="00733F55">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58201930" w14:textId="77777777" w:rsidR="00D01503" w:rsidRDefault="00D01503" w:rsidP="00D01503">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14:paraId="62732CF0" w14:textId="77777777" w:rsidR="00733F55" w:rsidRDefault="00E60FDA" w:rsidP="00062479">
          <w:pPr>
            <w:pStyle w:val="Header"/>
            <w:spacing w:before="200" w:beforeAutospacing="0" w:after="0" w:line="200" w:lineRule="exact"/>
            <w:jc w:val="center"/>
            <w:rPr>
              <w:i w:val="0"/>
              <w:iCs/>
              <w:szCs w:val="16"/>
            </w:rPr>
          </w:pPr>
          <w:r w:rsidRPr="00E60FDA">
            <w:rPr>
              <w:i w:val="0"/>
              <w:iCs/>
              <w:szCs w:val="16"/>
            </w:rPr>
            <w:t>Energy Procedia</w:t>
          </w:r>
          <w:r w:rsidR="00733F55">
            <w:rPr>
              <w:i w:val="0"/>
              <w:iCs/>
              <w:szCs w:val="16"/>
            </w:rPr>
            <w:t xml:space="preserve"> 00 (20</w:t>
          </w:r>
          <w:r w:rsidR="00733F55">
            <w:rPr>
              <w:rFonts w:hint="eastAsia"/>
              <w:i w:val="0"/>
              <w:iCs/>
              <w:szCs w:val="16"/>
              <w:lang w:eastAsia="zh-CN"/>
            </w:rPr>
            <w:t>1</w:t>
          </w:r>
          <w:r w:rsidR="00062479">
            <w:rPr>
              <w:i w:val="0"/>
              <w:iCs/>
              <w:szCs w:val="16"/>
              <w:lang w:eastAsia="zh-CN"/>
            </w:rPr>
            <w:t>7</w:t>
          </w:r>
          <w:r w:rsidR="00733F55">
            <w:rPr>
              <w:i w:val="0"/>
              <w:iCs/>
              <w:szCs w:val="16"/>
            </w:rPr>
            <w:t>) 000–000</w:t>
          </w:r>
        </w:p>
      </w:tc>
      <w:tc>
        <w:tcPr>
          <w:tcW w:w="2404" w:type="dxa"/>
        </w:tcPr>
        <w:p w14:paraId="778FDF9B" w14:textId="77777777" w:rsidR="00733F55" w:rsidRDefault="002A681E" w:rsidP="00E60FDA">
          <w:pPr>
            <w:pStyle w:val="Header"/>
            <w:tabs>
              <w:tab w:val="left" w:pos="132"/>
              <w:tab w:val="left" w:pos="1932"/>
              <w:tab w:val="left" w:pos="2142"/>
            </w:tabs>
            <w:spacing w:before="0" w:beforeAutospacing="0" w:after="0" w:line="240" w:lineRule="auto"/>
            <w:ind w:left="-125" w:firstLine="125"/>
            <w:rPr>
              <w:i w:val="0"/>
              <w:iCs/>
            </w:rPr>
          </w:pPr>
          <w:r>
            <w:rPr>
              <w:i w:val="0"/>
              <w:iCs/>
              <w:lang w:val="en-GB" w:eastAsia="en-GB"/>
            </w:rPr>
            <w:drawing>
              <wp:inline distT="0" distB="0" distL="0" distR="0" wp14:anchorId="70F095A3" wp14:editId="58A98F51">
                <wp:extent cx="1353312" cy="7562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ro.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53312" cy="756209"/>
                        </a:xfrm>
                        <a:prstGeom prst="rect">
                          <a:avLst/>
                        </a:prstGeom>
                      </pic:spPr>
                    </pic:pic>
                  </a:graphicData>
                </a:graphic>
              </wp:inline>
            </w:drawing>
          </w:r>
        </w:p>
        <w:p w14:paraId="65823724" w14:textId="77777777" w:rsidR="00733F55" w:rsidRDefault="00733F55" w:rsidP="004A6288">
          <w:pPr>
            <w:pStyle w:val="Header"/>
            <w:tabs>
              <w:tab w:val="left" w:pos="1932"/>
              <w:tab w:val="left" w:pos="2142"/>
            </w:tabs>
            <w:spacing w:before="80" w:beforeAutospacing="0" w:after="0" w:line="240" w:lineRule="auto"/>
            <w:ind w:left="-125" w:firstLine="3"/>
            <w:rPr>
              <w:i w:val="0"/>
              <w:iCs/>
            </w:rPr>
          </w:pPr>
          <w:r>
            <w:rPr>
              <w:i w:val="0"/>
              <w:iCs/>
            </w:rPr>
            <w:t xml:space="preserve"> </w:t>
          </w:r>
          <w:r w:rsidR="00E60FDA">
            <w:rPr>
              <w:i w:val="0"/>
              <w:iCs/>
            </w:rPr>
            <w:t xml:space="preserve"> </w:t>
          </w:r>
          <w:r>
            <w:rPr>
              <w:i w:val="0"/>
              <w:iCs/>
            </w:rPr>
            <w:t>www.elsevier.com/locate/procedia</w:t>
          </w:r>
        </w:p>
      </w:tc>
    </w:tr>
  </w:tbl>
  <w:p w14:paraId="06E226C5" w14:textId="77777777" w:rsidR="00733F55" w:rsidRDefault="00733F55">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PostScriptOverText/>
  <w:embedTrueTypeFonts/>
  <w:embedSystemFonts/>
  <w:saveSubsetFonts/>
  <w:mirrorMargins/>
  <w:proofState w:spelling="clean"/>
  <w:attachedTemplate r:id="rId1"/>
  <w:revisionView w:markup="0"/>
  <w:defaultTabStop w:val="720"/>
  <w:evenAndOddHeaders/>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6C6"/>
    <w:rsid w:val="00021F5E"/>
    <w:rsid w:val="00024222"/>
    <w:rsid w:val="00062479"/>
    <w:rsid w:val="000B4180"/>
    <w:rsid w:val="000D73C2"/>
    <w:rsid w:val="001531A4"/>
    <w:rsid w:val="00156DF5"/>
    <w:rsid w:val="00177396"/>
    <w:rsid w:val="001F6860"/>
    <w:rsid w:val="002468CE"/>
    <w:rsid w:val="002A453A"/>
    <w:rsid w:val="002A681E"/>
    <w:rsid w:val="002B0952"/>
    <w:rsid w:val="002F22CB"/>
    <w:rsid w:val="00362BD3"/>
    <w:rsid w:val="003827CC"/>
    <w:rsid w:val="004146F5"/>
    <w:rsid w:val="00451881"/>
    <w:rsid w:val="004A6288"/>
    <w:rsid w:val="00554291"/>
    <w:rsid w:val="00582AD4"/>
    <w:rsid w:val="005C3860"/>
    <w:rsid w:val="00615AD9"/>
    <w:rsid w:val="00635E64"/>
    <w:rsid w:val="00681991"/>
    <w:rsid w:val="00696942"/>
    <w:rsid w:val="006A5370"/>
    <w:rsid w:val="006C733B"/>
    <w:rsid w:val="006C76B6"/>
    <w:rsid w:val="006F053C"/>
    <w:rsid w:val="007049C8"/>
    <w:rsid w:val="007335E9"/>
    <w:rsid w:val="00733F55"/>
    <w:rsid w:val="007370A0"/>
    <w:rsid w:val="00773CD1"/>
    <w:rsid w:val="007D0ACF"/>
    <w:rsid w:val="007D1A66"/>
    <w:rsid w:val="00844D0F"/>
    <w:rsid w:val="00847D4C"/>
    <w:rsid w:val="00864983"/>
    <w:rsid w:val="008921EC"/>
    <w:rsid w:val="008B0262"/>
    <w:rsid w:val="0090106F"/>
    <w:rsid w:val="00925002"/>
    <w:rsid w:val="00954C45"/>
    <w:rsid w:val="00956CB3"/>
    <w:rsid w:val="009A7246"/>
    <w:rsid w:val="009C4554"/>
    <w:rsid w:val="00A9542C"/>
    <w:rsid w:val="00AB131B"/>
    <w:rsid w:val="00AF4A5D"/>
    <w:rsid w:val="00AF697A"/>
    <w:rsid w:val="00B15851"/>
    <w:rsid w:val="00BC3594"/>
    <w:rsid w:val="00BD41A1"/>
    <w:rsid w:val="00BD786B"/>
    <w:rsid w:val="00C36CB8"/>
    <w:rsid w:val="00C62714"/>
    <w:rsid w:val="00C65B75"/>
    <w:rsid w:val="00CE5C0D"/>
    <w:rsid w:val="00D01503"/>
    <w:rsid w:val="00D019A2"/>
    <w:rsid w:val="00D14606"/>
    <w:rsid w:val="00D82CC8"/>
    <w:rsid w:val="00D976D2"/>
    <w:rsid w:val="00DA46C4"/>
    <w:rsid w:val="00DD72F1"/>
    <w:rsid w:val="00E30576"/>
    <w:rsid w:val="00E37E15"/>
    <w:rsid w:val="00E55ECD"/>
    <w:rsid w:val="00E60FDA"/>
    <w:rsid w:val="00E74801"/>
    <w:rsid w:val="00EB3B16"/>
    <w:rsid w:val="00EE6122"/>
    <w:rsid w:val="00F436C6"/>
    <w:rsid w:val="00FC7C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A7C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0B4180"/>
    <w:rPr>
      <w:color w:val="808080"/>
    </w:rPr>
  </w:style>
  <w:style w:type="character" w:customStyle="1" w:styleId="BodyTextIndentChar">
    <w:name w:val="Body Text Indent Char"/>
    <w:basedOn w:val="DefaultParagraphFont"/>
    <w:link w:val="BodyTextIndent"/>
    <w:semiHidden/>
    <w:rsid w:val="00C62714"/>
    <w:rPr>
      <w:rFonts w:eastAsia="Times New Roman"/>
      <w:kern w:val="14"/>
      <w:lang w:val="en-US" w:eastAsia="en-US"/>
    </w:rPr>
  </w:style>
  <w:style w:type="paragraph" w:styleId="ListParagraph">
    <w:name w:val="List Paragraph"/>
    <w:basedOn w:val="Normal"/>
    <w:uiPriority w:val="34"/>
    <w:qFormat/>
    <w:rsid w:val="00C62714"/>
    <w:pPr>
      <w:ind w:left="720"/>
      <w:contextualSpacing/>
    </w:pPr>
  </w:style>
  <w:style w:type="character" w:customStyle="1" w:styleId="HeaderChar">
    <w:name w:val="Header Char"/>
    <w:basedOn w:val="DefaultParagraphFont"/>
    <w:link w:val="Header"/>
    <w:semiHidden/>
    <w:rsid w:val="00D01503"/>
    <w:rPr>
      <w:i/>
      <w:noProof/>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0B4180"/>
    <w:rPr>
      <w:color w:val="808080"/>
    </w:rPr>
  </w:style>
  <w:style w:type="character" w:customStyle="1" w:styleId="BodyTextIndentChar">
    <w:name w:val="Body Text Indent Char"/>
    <w:basedOn w:val="DefaultParagraphFont"/>
    <w:link w:val="BodyTextIndent"/>
    <w:semiHidden/>
    <w:rsid w:val="00C62714"/>
    <w:rPr>
      <w:rFonts w:eastAsia="Times New Roman"/>
      <w:kern w:val="14"/>
      <w:lang w:val="en-US" w:eastAsia="en-US"/>
    </w:rPr>
  </w:style>
  <w:style w:type="paragraph" w:styleId="ListParagraph">
    <w:name w:val="List Paragraph"/>
    <w:basedOn w:val="Normal"/>
    <w:uiPriority w:val="34"/>
    <w:qFormat/>
    <w:rsid w:val="00C62714"/>
    <w:pPr>
      <w:ind w:left="720"/>
      <w:contextualSpacing/>
    </w:pPr>
  </w:style>
  <w:style w:type="character" w:customStyle="1" w:styleId="HeaderChar">
    <w:name w:val="Header Char"/>
    <w:basedOn w:val="DefaultParagraphFont"/>
    <w:link w:val="Header"/>
    <w:semiHidden/>
    <w:rsid w:val="00D01503"/>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85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hyperlink" Target="http://www.sciencedirect.com/science/journal/22126716"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06E210C-9AD5-4688-99D5-9FAC810AB42F}"/>
      </w:docPartPr>
      <w:docPartBody>
        <w:p w:rsidR="00304733" w:rsidRDefault="00403371">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371"/>
    <w:rsid w:val="00304733"/>
    <w:rsid w:val="00384DB8"/>
    <w:rsid w:val="00403371"/>
    <w:rsid w:val="005E7B86"/>
    <w:rsid w:val="0070526B"/>
    <w:rsid w:val="008215BA"/>
    <w:rsid w:val="00C859C3"/>
    <w:rsid w:val="00E033CF"/>
    <w:rsid w:val="00E11593"/>
    <w:rsid w:val="00E521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337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3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1</TotalTime>
  <Pages>1</Pages>
  <Words>1381</Words>
  <Characters>7874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9237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4456448</vt:i4>
      </vt:variant>
      <vt:variant>
        <vt:i4>10</vt:i4>
      </vt:variant>
      <vt:variant>
        <vt:i4>0</vt:i4>
      </vt:variant>
      <vt:variant>
        <vt:i4>5</vt:i4>
      </vt:variant>
      <vt:variant>
        <vt:lpwstr>http://www.sciencedirect.com/science/journal/22126716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Local Administrator</cp:lastModifiedBy>
  <cp:revision>3</cp:revision>
  <cp:lastPrinted>2012-12-07T04:29:00Z</cp:lastPrinted>
  <dcterms:created xsi:type="dcterms:W3CDTF">2017-01-03T14:10:00Z</dcterms:created>
  <dcterms:modified xsi:type="dcterms:W3CDTF">2017-01-03T14:10:00Z</dcterms:modified>
</cp:coreProperties>
</file>